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08" w:rsidRDefault="003F3208" w:rsidP="00496BD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 Good Turn of Phrase- Advanced Practice in Phrasal Verbs and Prepositional Phrases by James Milton, Bill Blake, Virginia Evans, published by Express Publishing; </w:t>
      </w:r>
    </w:p>
    <w:p w:rsidR="003F3208" w:rsidRDefault="003F3208" w:rsidP="00496BD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Practice English Grammar+ Exercises 1,2 by A.J. Thomson published by Oxford University Press</w:t>
      </w:r>
    </w:p>
    <w:p w:rsidR="003F3208" w:rsidRDefault="003F3208" w:rsidP="00496BD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Basic English Grammar by Betty Schrampfer Azar published by Longman</w:t>
      </w:r>
    </w:p>
    <w:p w:rsidR="003F3208" w:rsidRDefault="003F3208" w:rsidP="00496BD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Test Bank For Basic English Grammar by Helene Rubinstein Pitzer published by Prentice Hall Regents</w:t>
      </w:r>
    </w:p>
    <w:p w:rsidR="003F3208" w:rsidRDefault="003F3208" w:rsidP="00496BD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Cambridge IELTS 6 by Examination papers from University of Cambridge ESOL Examinations English for Speakers of Other Languages published by Cambridge University Press</w:t>
      </w:r>
    </w:p>
    <w:p w:rsidR="003F3208" w:rsidRDefault="003F3208" w:rsidP="00496BD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Cambridge Practice Tests for Ielts 1 by Vanessa Jakeman Clare McDowell published by Cambridge University Press</w:t>
      </w:r>
    </w:p>
    <w:p w:rsidR="003F3208" w:rsidRDefault="003F3208" w:rsidP="00496BD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Cambridge IELTS 2 by Examination papers from University of Cambridge ESOL Examinations English for Speakers of Other Languages published by Cambridge University Press</w:t>
      </w:r>
    </w:p>
    <w:p w:rsidR="003F3208" w:rsidRDefault="003F3208" w:rsidP="00496BD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How To Prepare for IELTS speaking published by English Language Centre</w:t>
      </w:r>
    </w:p>
    <w:p w:rsidR="003F3208" w:rsidRDefault="003F3208" w:rsidP="00496BD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Cambridge IELTS 4 by Examination papers from University of Cambridge ESOL Examinations English for Speakers Of Other Languages published by Cambridge University Press</w:t>
      </w:r>
    </w:p>
    <w:p w:rsidR="003F3208" w:rsidRDefault="003F3208" w:rsidP="00C4788A">
      <w:pPr>
        <w:pStyle w:val="ListParagraph"/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Cambridge IELTS 1 by Examination papers from University of Cambridge ESOL Examinations English for Speakers Of  Other Languages published by Cambridge University Press</w:t>
      </w:r>
    </w:p>
    <w:p w:rsidR="003F3208" w:rsidRDefault="003F3208" w:rsidP="00C4788A">
      <w:pPr>
        <w:pStyle w:val="ListParagraph"/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Cambridge IELTS 5 by Examinations papers from University of Cambridge ESOL Examinations English for Speakers Of Other Languages published by Cambridge University Press</w:t>
      </w:r>
    </w:p>
    <w:p w:rsidR="003F3208" w:rsidRDefault="003F3208" w:rsidP="00C4788A">
      <w:pPr>
        <w:pStyle w:val="ListParagraph"/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First Certificate in English 3 published by Cambridge Books for Cambridge Exams</w:t>
      </w:r>
    </w:p>
    <w:p w:rsidR="003F3208" w:rsidRDefault="003F3208" w:rsidP="00C4788A">
      <w:pPr>
        <w:pStyle w:val="ListParagraph"/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IELTS Masterclass by Simon Haines, Peter May published by Oxford University Press</w:t>
      </w:r>
    </w:p>
    <w:p w:rsidR="003F3208" w:rsidRDefault="003F3208" w:rsidP="00AC4B0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 Cambridge IELTS Course by Vanessa Jakeman and Clare McDowell published by Cambridge Examinations Publishing</w:t>
      </w:r>
    </w:p>
    <w:p w:rsidR="003F3208" w:rsidRDefault="003F3208" w:rsidP="00AC4B0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Check your vocabulary for English for the IELTS Examination a Workbook for Students by Rawdon Wyatt published by Peter Collin Publishing</w:t>
      </w:r>
    </w:p>
    <w:p w:rsidR="003F3208" w:rsidRDefault="003F3208" w:rsidP="00AC4B0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Ace the IELTS by Simone Braverman</w:t>
      </w:r>
    </w:p>
    <w:p w:rsidR="003F3208" w:rsidRDefault="003F3208" w:rsidP="00AC4B0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Enterprise Student`s Book-Grammar 4 by Virginia Evans, Jenny Dooley published by Express Publishing</w:t>
      </w:r>
    </w:p>
    <w:p w:rsidR="003F3208" w:rsidRDefault="003F3208" w:rsidP="00AC6A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Grammarway 1,2,3,4 by Virginia Evans, Jenny Dooley published by Express Publishing</w:t>
      </w:r>
    </w:p>
    <w:p w:rsidR="003F3208" w:rsidRDefault="003F3208" w:rsidP="00AC6A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Elementary Language Practice by Michael Vince with Kevin McNicholas published by Macmillan</w:t>
      </w:r>
    </w:p>
    <w:p w:rsidR="003F3208" w:rsidRPr="00AC6A61" w:rsidRDefault="003F3208" w:rsidP="00AC6A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First Certificate Language Practice by Michael Vince, Paul Emmerson published by Macmillan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Advanced Language Practice by Michael Vince published by Heinemann Elt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Grammar &amp; Vocabulary Practice Upper Intermediate-B2 by H. Q. Mitchell published by mm publications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Advanced English C.A.E by Richard Walton, Sue O’Connell published by Longman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Cambridge Certificate Of Proficiency in English 1 publishe by Cambridge Examinations Publishing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First Certificate in English 1,2 by Official examination papers from University of Cambridge ESOL Examinations published by Cambridge Books for Cambridge Exams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CPE Practice Tests by Mark Harrison published by Oxford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First Certificate Practice Tests plus 1 by N. Kenny, L. Luque Mortimer published by Longman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First Certificate Gold by Richard Acklam, Sally Burgess published by Longman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Grammar and Vocabulary for Cambridge Advanced and Proficiency by Richard Side, Guy Wellman published by Longman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Test Of Written English 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400 must have words for the Toefl by Lynn Stafford-Yilmaz, Lawrence J. Zwier published by Mc Graw Hill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Idioms Organiser by John Wright published by Thomson Heinle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Teofl Cbt by Michael A. Pyle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Toefl Exam Essential published by Learning Express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Exam Success in only 6 steps! By Elizabeth Chesla published by Learning Express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New English File Pre-Intermediate by Clive Oxenden, Christina Latham-Koenig, Paul Seligson published by Oxford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New  English  File Intermediate by Clive Oxenden, Christina Latham-Koenig published by Oxford 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New English File Intermediate Test Booklet by Lara Storton published by Oxford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New English File Intermediate Workbook by Clive Oxenden, Christina Latham-Koenig, Tracy Byrne published by Oxford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New English File Intermediate Workbook Key by Clive Oxenden , Christina Latham-Koenig, Tracy Byrne published by Oxford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New English File Upper-Intermediate Student’s Book by Clive Oxenden , Christina Latham-Koenig published by Oxford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New English File Upper Intermediate Workbook Key by Clive Oxenden, Christina Latham-Koenig, Jane Hudson pubished by Oxford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Reading and Writing Targets Teacher’s Book 1,2,3 by Jenny Dooley, Virginia Evans published by Express Publishing 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Reading and Writing Targets 3 Students Book by Jenny Dooley, Virginia Evans published by Express Publishing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basic English Grammar Exercises by J. Eastwood published by Oxford English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Advanced Grammar In Use by Martin Hewings published by Cambridge University Press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Limba Engleza-Bacalaureat 2004 by Arina-Liana Susan published by Corint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Basic English Usage by Michael Swan published by Oxford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Big Grammar Book Intermediate level by Matt Purland 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Caiet de exercitii –Everyday English- Elementary 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Grammar in Use by Raymond Murphy published by Cambridge University Press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Grammar-Theory and Practice by Constantin Paidos published by Polirom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Grammar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Grammar by Collin Cobuild published by Collins</w:t>
      </w:r>
    </w:p>
    <w:p w:rsidR="003F3208" w:rsidRDefault="003F3208" w:rsidP="00C478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Grammar for the Utterly Confused by Laurie Rozakis, Ph. D. published by McGraw Hill</w:t>
      </w:r>
    </w:p>
    <w:p w:rsidR="003F3208" w:rsidRDefault="003F3208" w:rsidP="00FE390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Grammar in Use by Raymond Murphy , Roann Altman published by Cambridge University Press</w:t>
      </w:r>
    </w:p>
    <w:p w:rsidR="003F3208" w:rsidRDefault="003F3208" w:rsidP="00FE390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Phrasal Verbs and Idioms by Peter Dainty </w:t>
      </w:r>
    </w:p>
    <w:p w:rsidR="003F3208" w:rsidRDefault="003F3208" w:rsidP="00FE390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Vocabulary in Use Pre-intermediate &amp; intermediate by Stuart Redman published by Cambridge University Press</w:t>
      </w:r>
    </w:p>
    <w:p w:rsidR="003F3208" w:rsidRDefault="003F3208" w:rsidP="00FE390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Vocabulary in Use Elementary by Michael McCarthy, Felicity O’Dell published by Cambridge University Press</w:t>
      </w:r>
    </w:p>
    <w:p w:rsidR="003F3208" w:rsidRDefault="003F3208" w:rsidP="00FE390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Vocabulary in Use Upper-Intermediate &amp; advanced by Michael McCarthy, Felicity O’Dell published by Cambridge University Press</w:t>
      </w:r>
    </w:p>
    <w:p w:rsidR="003F3208" w:rsidRDefault="003F3208" w:rsidP="00FE390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Grammar in Use by Raymond Murphy published by Cambridge University Press</w:t>
      </w:r>
    </w:p>
    <w:p w:rsidR="003F3208" w:rsidRDefault="003F3208" w:rsidP="00FE390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File-Test Booklet 1 by Julia Starr Keddle published by Oxford University Press</w:t>
      </w:r>
    </w:p>
    <w:p w:rsidR="003F3208" w:rsidRDefault="003F3208" w:rsidP="00FE390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Grammar Workbook for Dummies by Geraldine Woods published by Wiley Publishing</w:t>
      </w:r>
    </w:p>
    <w:p w:rsidR="003F3208" w:rsidRDefault="003F3208" w:rsidP="004730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Essential Grammar in Use Supplementary Exercises by Helen Naylor , Raymond Murphy published by Cambridge University Press</w:t>
      </w:r>
    </w:p>
    <w:p w:rsidR="003F3208" w:rsidRDefault="003F3208" w:rsidP="004730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Exercitii de gramatica engleza by Georgiana Galateanu published by Albatros</w:t>
      </w:r>
    </w:p>
    <w:p w:rsidR="003F3208" w:rsidRDefault="003F3208" w:rsidP="004730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Gramatica Limbii Engleza by Constantin Paidos published by Institutul European Iasi</w:t>
      </w:r>
    </w:p>
    <w:p w:rsidR="003F3208" w:rsidRDefault="003F3208" w:rsidP="004730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Topics in English Linguistics by Bernd Kortmann , Elizabeth Closs Traugott</w:t>
      </w:r>
    </w:p>
    <w:p w:rsidR="003F3208" w:rsidRDefault="003F3208" w:rsidP="004730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Grammar Practice For Elementary Students by Elaine Walker, Steve Elsworth publishd by Longman</w:t>
      </w:r>
    </w:p>
    <w:p w:rsidR="003F3208" w:rsidRDefault="003F3208" w:rsidP="004730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Grammar Practice For Intermediate Students by Elaine Walker, Steve Elsworth published by Longman</w:t>
      </w:r>
    </w:p>
    <w:p w:rsidR="003F3208" w:rsidRDefault="003F3208" w:rsidP="004730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Grammar Practice For Pre-Intermediate Students by Elaine Walker, Steve Elsworth published by Longman</w:t>
      </w:r>
    </w:p>
    <w:p w:rsidR="003F3208" w:rsidRDefault="003F3208" w:rsidP="004730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Grammar Practice For Upper Intermediate Students by Elaine Walker , Steve Elsworth published by Longman 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Grammar Practice in Context by David Bolton , Noel Goodey published by Richmond Publishing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Longman English Grammar Practice for Intermediate students by L. G. Alexander published by Longman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New Headway Advanced Student’s Book by Liz and John Soars published by Oxford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New Headway Pre-intermediate Workbook with Key by John and Liz Soars , Sylvia Wheeldon published by Oxford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Opportunities Pre-Intermediate by Michael Dean published by Longman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Oxford Practice Grammar by John Eastwood published by Oxford University Press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Idioms-Exercises on Idioms by Jennifer Seidl published by Oxford English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Grammar by Constantin Paidos published by Polirom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Grammar for ESL Learners by Ed Swick published by McGraw Hall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Successful Writing Intermediate by Virginia Evans published by Express Publishing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Successful Writing Proficiency by Virginia Evans published by Express Publishing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Successful Writing Proficiency Teacher’s Book by Virginia Evans published by Express Publishing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Successful Writing Upper-Intermediate by Virginia  Evans published by Express Publishing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Vocabulary Building by Jo Ann Gordon published by Super Duper Publications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Test your English Vocabulary in Use Pre-intermediate and Intermediate by Stuart Redman , Ruth Gairns published by Cambridge University Press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Test your English Vocabulary in Use Upper-Intermediate by Michael McCarthy, Felicity O’Dell published by Cambridge University Press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Test Your Pronunciation by Michael Vaughan published by Penguin English Guides 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Teste de limba Engleza by Cristina Nechifor published by Humanitas Educational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 Grammar of English Grammars by Goold Brown published by Manybooks.net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Understanding and Using English Grammar by Betty Azar published by Longman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Test Booklet Upstream Pre-Intermediate by Virginia Evans, Jenny Dooley published by Express Publshing  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Conversation Power –Communications Skills For Business and Personal Success by James K. Van Fleet published by A Nightingale-Conant Production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Business Basics by David Grant, Robert McLarty published by Oxford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Business Basics Workbook by David Grant, Robert McLarty published by Oxford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Vocabulary Basics for Business by Barbara G. Cox, Ph. D. published by Prentice Hall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Business Letters For Busy People by John A. Carey published by National Press Publications 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Business Letters by F. W. King, D. Ann Cree published Longman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Business Vocabulary in Use by Bill Mascull published by Cambridge Professional English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for Business Communication by Simon Sweeney published by Cambridge University Press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For Work –Everyday Business English by Ian Badger published by Longman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Telephoning in English Second Edition by B. Jean Naterop , Rod Revell published by Cambridge Professional English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Telephoning in English Third Edition by B. Jean Naterop, Rod Revell published by Cambridge Professional English </w:t>
      </w:r>
    </w:p>
    <w:p w:rsidR="003F3208" w:rsidRDefault="003F3208" w:rsidP="00AE7C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Market Leader Course Book Pre-Intermediate Business English by David Cotton , David Falvey , Simon Kent published by Longman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Business English Hotel and Catering by Alison Pohl, Nick Brieger Penguin Readers 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Business English –Note de curs by Nicoleta Botez published by Uz Intern Bacau 2002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Test your Business English General Usage by J. S. McKellen published by Penguin Books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Business Venture 2 by Roger Bernard , Jeff Cady published by Oxford University Press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Dictionary Of Financial and Business Terms by Lico Reis  published by Consultona &amp; Linguas 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Handbook for Small Business Management and Planning Series by David W. Anderson published by Cape Cod Score  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for Business Studies by Ian MacKenzie published by Cambridge Professional English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on Business by Gerald Lees and Tony Thorne published by Chancerel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for Work –Everyday Business English by IanBadger published by Longman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Financial Risk Manager Handbook by Philippe Jorion published by Risk Management Library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Financial English by Ian MacKenzie published by Thomson Heinle 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How to sell Yourself by Arch Lustberg published by Career Press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New International Business English –Tests with Answers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Professional English Business General by Steve Flinders published by Penguin Books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Professional English Management by Simon Sweeney published by Penguin Books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Professional English Marketing by Simon Sweeney published by Penguin Books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Professional English Accounting by Alison Pohl published by Penguin English Guides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for International Tourism by Iwonna Dubicka , Margaret O’Keeffe published by Longman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Advanced Practice Nursing by Joan M. Stanley published by F.A. Davis Company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Medicine by Paul D. Chan, Peter J. Winkle published Current Clinical Strategies Publishing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Medical English by Ramon Ribes , Pablo R. Ros published by Springer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International Legal English by Amy Krois Linder published by Cambridge University Press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Legal English by William R. Mckay , Helen E. Charlton published by Longman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Professional English Law by Nick Brieger published by Penguin English Guides 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Communication Skills published by Fergson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for  Engineering by Lacramioara Rades published by Editura Tehnica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Persuasive Business Proposal  by Tom Sant published by Amacom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All clear! Idioms in Context Second Edition by Helen Kalkstein Fragiadakis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700 Classroom Activities by David Seymour , Maria Popova published by Macmillan Books for teachers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 modern course in English Syntax by Herman Wekker , Liliane Haegeman published by Routledge 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practical English Grammar A. J. Thomson , A. V. Martinet published by Oxford University Press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Advanced English Practice by B. D. Graver published by Oxford University Press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Am I teaching well? by Vesna Nikolic , Hanna Cabaj published by Pippin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Approaches and Methods in Language Teaching by Jack. C. Richards , Theodore S. Rodgers published by Cambridge Language Teaching Library</w:t>
      </w:r>
    </w:p>
    <w:p w:rsidR="003F3208" w:rsidRDefault="003F3208" w:rsidP="00957C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Classroom management that works by Robert J. Marzano , Jana S. Marzano , Debra J. Pickering published by ASCD</w:t>
      </w:r>
    </w:p>
    <w:p w:rsidR="003F3208" w:rsidRDefault="003F3208" w:rsidP="006B095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Teaching and Learning Vocabulary by Elfrieda H. Hiebert , Michael L.Kamil published by Lawrence Erlbaum Associates Publishers</w:t>
      </w:r>
    </w:p>
    <w:p w:rsidR="003F3208" w:rsidRDefault="003F3208" w:rsidP="006B095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Expectations and Demands in Online Teaching by Sorin Walter Gudea publishe by Information Science Publishing</w:t>
      </w:r>
    </w:p>
    <w:p w:rsidR="003F3208" w:rsidRDefault="003F3208" w:rsidP="006B095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New Perspectives On Grammar Teaching in Second Language Classrooms by Eli Hinkel , Sandra Fotos published by Lawrence Eribaum Assocites Inc., Publishers</w:t>
      </w:r>
    </w:p>
    <w:p w:rsidR="003F3208" w:rsidRDefault="003F3208" w:rsidP="006B095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Psychology –A self teaching Guide by Frank J. Bruno, Ph. D. published by John Wiley &amp; Sons , Inc.</w:t>
      </w:r>
    </w:p>
    <w:p w:rsidR="003F3208" w:rsidRDefault="003F3208" w:rsidP="006B095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Skills For Successful Teaching by Barbara Allman, Sara Freeman, Jeffrey Owen, Sally Palow, Vicky Shiotsu published by McGraw Hill Children’s Publishing</w:t>
      </w:r>
    </w:p>
    <w:p w:rsidR="003F3208" w:rsidRDefault="003F3208" w:rsidP="006B095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Teaching English Spelling by Ruth Shemesh , Sheila Waller published by Cambridge University Press</w:t>
      </w:r>
    </w:p>
    <w:p w:rsidR="003F3208" w:rsidRDefault="003F3208" w:rsidP="006B095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Teaching Academic ESL Writing by Eli Hinkel published by ESL &amp; Aplied Linguistics Professional Series</w:t>
      </w:r>
    </w:p>
    <w:p w:rsidR="003F3208" w:rsidRDefault="003F3208" w:rsidP="008774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Teaching English to Children by Wendy A. Scott , Lisabeth H. Ytreberg published by Longman</w:t>
      </w:r>
    </w:p>
    <w:p w:rsidR="003F3208" w:rsidRDefault="003F3208" w:rsidP="008774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English File Test Booklet 1 by Julia Starr Keddle published by Oxford University Press</w:t>
      </w:r>
    </w:p>
    <w:p w:rsidR="003F3208" w:rsidRDefault="003F3208" w:rsidP="008774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New English File Elementary Book by Clive Oxenden , Christina Latham-Koenig , Paul Seligson , Jane Hudson published by  Oxford</w:t>
      </w:r>
    </w:p>
    <w:p w:rsidR="003F3208" w:rsidRDefault="003F3208" w:rsidP="008774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Pictures Of English Tenses Level 1 Elementary by Mark Fletcher , Richard Munns published by English Experience</w:t>
      </w:r>
    </w:p>
    <w:p w:rsidR="003F3208" w:rsidRDefault="003F3208" w:rsidP="008774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Picture Dictionary for Young Learners by Andrew Wright published by Collins Elt London and Glasgow</w:t>
      </w:r>
    </w:p>
    <w:p w:rsidR="003F3208" w:rsidRDefault="003F3208" w:rsidP="008774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Young  Learners English- Flyers –Information for Candidates published by University of Cambridge ESOL Exminations</w:t>
      </w:r>
    </w:p>
    <w:p w:rsidR="003F3208" w:rsidRPr="00496BD2" w:rsidRDefault="003F3208" w:rsidP="006628C4">
      <w:pPr>
        <w:pStyle w:val="ListParagraph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sectPr w:rsidR="003F3208" w:rsidRPr="00496BD2" w:rsidSect="002A0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55EB2"/>
    <w:multiLevelType w:val="hybridMultilevel"/>
    <w:tmpl w:val="EBFA5D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42E6"/>
    <w:rsid w:val="00101232"/>
    <w:rsid w:val="00185156"/>
    <w:rsid w:val="001F167C"/>
    <w:rsid w:val="002042E6"/>
    <w:rsid w:val="002315B9"/>
    <w:rsid w:val="00267715"/>
    <w:rsid w:val="002A006F"/>
    <w:rsid w:val="002B1963"/>
    <w:rsid w:val="00326A38"/>
    <w:rsid w:val="003F3208"/>
    <w:rsid w:val="004407CB"/>
    <w:rsid w:val="00465D0E"/>
    <w:rsid w:val="004730D0"/>
    <w:rsid w:val="00496BD2"/>
    <w:rsid w:val="004B17A5"/>
    <w:rsid w:val="004E385A"/>
    <w:rsid w:val="00537A5D"/>
    <w:rsid w:val="0055597C"/>
    <w:rsid w:val="0058031B"/>
    <w:rsid w:val="005A7C61"/>
    <w:rsid w:val="006628C4"/>
    <w:rsid w:val="006B0956"/>
    <w:rsid w:val="00702C13"/>
    <w:rsid w:val="008774B1"/>
    <w:rsid w:val="008D6CE7"/>
    <w:rsid w:val="00917F34"/>
    <w:rsid w:val="00923278"/>
    <w:rsid w:val="00957C38"/>
    <w:rsid w:val="009A700B"/>
    <w:rsid w:val="009B15DE"/>
    <w:rsid w:val="00A10284"/>
    <w:rsid w:val="00A43BE3"/>
    <w:rsid w:val="00AC4B0E"/>
    <w:rsid w:val="00AC6A61"/>
    <w:rsid w:val="00AE7C9A"/>
    <w:rsid w:val="00B63BAC"/>
    <w:rsid w:val="00C02CF3"/>
    <w:rsid w:val="00C4788A"/>
    <w:rsid w:val="00E05912"/>
    <w:rsid w:val="00E33979"/>
    <w:rsid w:val="00E67A81"/>
    <w:rsid w:val="00E85378"/>
    <w:rsid w:val="00F52A48"/>
    <w:rsid w:val="00FE3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06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B17A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563</TotalTime>
  <Pages>13</Pages>
  <Words>2083</Words>
  <Characters>11878</Characters>
  <Application>Microsoft Office Outlook</Application>
  <DocSecurity>0</DocSecurity>
  <Lines>0</Lines>
  <Paragraphs>0</Paragraphs>
  <ScaleCrop>false</ScaleCrop>
  <Company>Personal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Cerasela</dc:creator>
  <cp:keywords/>
  <dc:description/>
  <cp:lastModifiedBy>Admin</cp:lastModifiedBy>
  <cp:revision>6</cp:revision>
  <dcterms:created xsi:type="dcterms:W3CDTF">2009-10-23T12:41:00Z</dcterms:created>
  <dcterms:modified xsi:type="dcterms:W3CDTF">2009-11-10T15:35:00Z</dcterms:modified>
</cp:coreProperties>
</file>